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D75" w:rsidRDefault="003965D0">
      <w:r>
        <w:t>EXCHANGE AND TRANSPORT</w:t>
      </w:r>
    </w:p>
    <w:p w:rsidR="003965D0" w:rsidRDefault="003965D0">
      <w:r>
        <w:rPr>
          <w:noProof/>
          <w:lang w:eastAsia="en-GB"/>
        </w:rPr>
        <w:drawing>
          <wp:inline distT="0" distB="0" distL="0" distR="0">
            <wp:extent cx="6645910" cy="8800603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31274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drawing>
          <wp:inline distT="0" distB="0" distL="0" distR="0">
            <wp:extent cx="6645910" cy="2151567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88274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2734167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94897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812264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2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758391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8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7313957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1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7351319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893074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2614384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drawing>
          <wp:inline distT="0" distB="0" distL="0" distR="0">
            <wp:extent cx="6645910" cy="5288361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8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8583026"/>
            <wp:effectExtent l="0" t="0" r="254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8362214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>
      <w:r>
        <w:rPr>
          <w:noProof/>
          <w:lang w:eastAsia="en-GB"/>
        </w:rPr>
        <w:lastRenderedPageBreak/>
        <w:drawing>
          <wp:inline distT="0" distB="0" distL="0" distR="0">
            <wp:extent cx="6645910" cy="7857979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5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>
      <w:r>
        <w:rPr>
          <w:noProof/>
          <w:lang w:eastAsia="en-GB"/>
        </w:rPr>
        <w:lastRenderedPageBreak/>
        <w:drawing>
          <wp:inline distT="0" distB="0" distL="0" distR="0">
            <wp:extent cx="6645910" cy="7755072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2872270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7750813"/>
            <wp:effectExtent l="0" t="0" r="254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5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1602787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9445581"/>
            <wp:effectExtent l="0" t="0" r="254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4958113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5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7711057"/>
            <wp:effectExtent l="0" t="0" r="254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3261309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8551131"/>
            <wp:effectExtent l="0" t="0" r="254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7062624"/>
            <wp:effectExtent l="0" t="0" r="254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</w:p>
    <w:p w:rsidR="003965D0" w:rsidRDefault="003965D0" w:rsidP="003965D0">
      <w:pPr>
        <w:spacing w:after="0"/>
      </w:pPr>
      <w:r>
        <w:rPr>
          <w:noProof/>
          <w:lang w:eastAsia="en-GB"/>
        </w:rPr>
        <w:drawing>
          <wp:inline distT="0" distB="0" distL="0" distR="0" wp14:anchorId="7C07CF86" wp14:editId="52B13E71">
            <wp:extent cx="6645910" cy="235984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74B54B24" wp14:editId="6A1098F7">
            <wp:extent cx="6645910" cy="897249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drawing>
          <wp:inline distT="0" distB="0" distL="0" distR="0" wp14:anchorId="19C9235C" wp14:editId="545E3BEA">
            <wp:extent cx="6645910" cy="16474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drawing>
          <wp:inline distT="0" distB="0" distL="0" distR="0" wp14:anchorId="3E2D6264" wp14:editId="6E245CC2">
            <wp:extent cx="6645910" cy="40138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drawing>
          <wp:inline distT="0" distB="0" distL="0" distR="0" wp14:anchorId="040774CB" wp14:editId="2D183C08">
            <wp:extent cx="6645910" cy="508145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drawing>
          <wp:inline distT="0" distB="0" distL="0" distR="0" wp14:anchorId="15C3BFCC" wp14:editId="11A1B421">
            <wp:extent cx="6645910" cy="2152161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5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 wp14:anchorId="03880040" wp14:editId="137E5BD0">
            <wp:extent cx="6645910" cy="3521812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drawing>
          <wp:inline distT="0" distB="0" distL="0" distR="0" wp14:anchorId="7194F5C1" wp14:editId="7AA4D9FB">
            <wp:extent cx="6645910" cy="2256033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5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516364"/>
            <wp:effectExtent l="0" t="0" r="254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5D0" w:rsidRDefault="003965D0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4849750"/>
            <wp:effectExtent l="0" t="0" r="254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3093036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drawing>
          <wp:inline distT="0" distB="0" distL="0" distR="0">
            <wp:extent cx="6645910" cy="1452673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8798943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5877309"/>
            <wp:effectExtent l="0" t="0" r="254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148" w:rsidRDefault="00F87148" w:rsidP="003965D0">
      <w:pPr>
        <w:spacing w:after="0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5778367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7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148" w:rsidSect="003965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AD1"/>
    <w:rsid w:val="00317D75"/>
    <w:rsid w:val="003965D0"/>
    <w:rsid w:val="0099445F"/>
    <w:rsid w:val="00B16AD1"/>
    <w:rsid w:val="00F8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54C286BB</Template>
  <TotalTime>26</TotalTime>
  <Pages>29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G.Smith</dc:creator>
  <cp:keywords/>
  <dc:description/>
  <cp:lastModifiedBy>G.Smith</cp:lastModifiedBy>
  <cp:revision>3</cp:revision>
  <dcterms:created xsi:type="dcterms:W3CDTF">2014-05-07T07:01:00Z</dcterms:created>
  <dcterms:modified xsi:type="dcterms:W3CDTF">2014-05-07T08:28:00Z</dcterms:modified>
</cp:coreProperties>
</file>